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CC"/>
  <w:body>
    <w:p w14:paraId="6A43823E" w14:textId="77777777" w:rsidR="009200EC" w:rsidRPr="005C3BFF" w:rsidRDefault="00E13303" w:rsidP="005C3B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5C3BFF" w:rsidRPr="005C3BFF">
        <w:rPr>
          <w:b/>
          <w:sz w:val="40"/>
          <w:szCs w:val="40"/>
        </w:rPr>
        <w:t>#</w:t>
      </w:r>
      <w:r>
        <w:rPr>
          <w:b/>
          <w:sz w:val="40"/>
          <w:szCs w:val="40"/>
        </w:rPr>
        <w:t>Downrightd</w:t>
      </w:r>
      <w:r w:rsidR="007F6F04" w:rsidRPr="005C3BFF">
        <w:rPr>
          <w:b/>
          <w:sz w:val="40"/>
          <w:szCs w:val="40"/>
        </w:rPr>
        <w:t>iscrimination</w:t>
      </w:r>
      <w:r w:rsidR="005C3BFF" w:rsidRPr="005C3BFF">
        <w:rPr>
          <w:b/>
          <w:sz w:val="40"/>
          <w:szCs w:val="40"/>
        </w:rPr>
        <w:t xml:space="preserve"> #Equally Valued</w:t>
      </w:r>
      <w:r w:rsidR="00E367E2" w:rsidRPr="009200E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0CFF0BC" wp14:editId="74534F89">
            <wp:simplePos x="0" y="0"/>
            <wp:positionH relativeFrom="page">
              <wp:posOffset>5734050</wp:posOffset>
            </wp:positionH>
            <wp:positionV relativeFrom="paragraph">
              <wp:posOffset>342900</wp:posOffset>
            </wp:positionV>
            <wp:extent cx="1635125" cy="2095500"/>
            <wp:effectExtent l="0" t="0" r="3175" b="0"/>
            <wp:wrapTight wrapText="bothSides">
              <wp:wrapPolygon edited="0">
                <wp:start x="0" y="0"/>
                <wp:lineTo x="0" y="21404"/>
                <wp:lineTo x="21390" y="21404"/>
                <wp:lineTo x="21390" y="0"/>
                <wp:lineTo x="0" y="0"/>
              </wp:wrapPolygon>
            </wp:wrapTight>
            <wp:docPr id="5" name="Picture 5" descr="Royal Courts of Justice | Royal court, Justice,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yal Courts of Justice | Royal court, Justice, Roy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E2" w:rsidRPr="00E367E2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2336" behindDoc="1" locked="0" layoutInCell="1" allowOverlap="1" wp14:anchorId="3B1F22B2" wp14:editId="3482DE1B">
            <wp:simplePos x="0" y="0"/>
            <wp:positionH relativeFrom="column">
              <wp:posOffset>571500</wp:posOffset>
            </wp:positionH>
            <wp:positionV relativeFrom="paragraph">
              <wp:posOffset>295275</wp:posOffset>
            </wp:positionV>
            <wp:extent cx="4045585" cy="2272896"/>
            <wp:effectExtent l="0" t="0" r="0" b="0"/>
            <wp:wrapTight wrapText="bothSides">
              <wp:wrapPolygon edited="0">
                <wp:start x="0" y="0"/>
                <wp:lineTo x="0" y="21365"/>
                <wp:lineTo x="21461" y="21365"/>
                <wp:lineTo x="21461" y="0"/>
                <wp:lineTo x="0" y="0"/>
              </wp:wrapPolygon>
            </wp:wrapTight>
            <wp:docPr id="6" name="Picture 6" descr="Heidi-Crowter-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idi-Crowter-Parlia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2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87F7B" w14:textId="77777777" w:rsidR="00E367E2" w:rsidRDefault="00E367E2" w:rsidP="007F6F04">
      <w:pPr>
        <w:rPr>
          <w:sz w:val="48"/>
          <w:szCs w:val="48"/>
        </w:rPr>
      </w:pPr>
    </w:p>
    <w:p w14:paraId="046F6E4D" w14:textId="77777777" w:rsidR="00E367E2" w:rsidRDefault="00E367E2" w:rsidP="007F6F04">
      <w:pPr>
        <w:rPr>
          <w:sz w:val="48"/>
          <w:szCs w:val="48"/>
        </w:rPr>
      </w:pPr>
    </w:p>
    <w:p w14:paraId="41E72091" w14:textId="77777777" w:rsidR="006C32C4" w:rsidRDefault="006C32C4" w:rsidP="007F6F04">
      <w:pPr>
        <w:rPr>
          <w:sz w:val="48"/>
          <w:szCs w:val="48"/>
        </w:rPr>
      </w:pPr>
    </w:p>
    <w:p w14:paraId="5AD9350A" w14:textId="77777777" w:rsidR="00E367E2" w:rsidRPr="001264D2" w:rsidRDefault="008C047A" w:rsidP="001264D2">
      <w:pPr>
        <w:jc w:val="center"/>
        <w:rPr>
          <w:b/>
          <w:sz w:val="36"/>
          <w:szCs w:val="36"/>
        </w:rPr>
      </w:pPr>
      <w:r w:rsidRPr="001264D2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1B8F8AAD" wp14:editId="6CC7D2A8">
            <wp:simplePos x="0" y="0"/>
            <wp:positionH relativeFrom="column">
              <wp:posOffset>3772971</wp:posOffset>
            </wp:positionH>
            <wp:positionV relativeFrom="paragraph">
              <wp:posOffset>1378063</wp:posOffset>
            </wp:positionV>
            <wp:extent cx="284734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388" y="21433"/>
                <wp:lineTo x="213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04" w:rsidRPr="001264D2">
        <w:rPr>
          <w:b/>
          <w:sz w:val="36"/>
          <w:szCs w:val="36"/>
        </w:rPr>
        <w:t xml:space="preserve">Heidi </w:t>
      </w:r>
      <w:proofErr w:type="spellStart"/>
      <w:r w:rsidR="007F6F04" w:rsidRPr="001264D2">
        <w:rPr>
          <w:b/>
          <w:sz w:val="36"/>
          <w:szCs w:val="36"/>
        </w:rPr>
        <w:t>Crow</w:t>
      </w:r>
      <w:r w:rsidR="00C078F5" w:rsidRPr="001264D2">
        <w:rPr>
          <w:b/>
          <w:sz w:val="36"/>
          <w:szCs w:val="36"/>
        </w:rPr>
        <w:t>t</w:t>
      </w:r>
      <w:r w:rsidR="00A21DA4" w:rsidRPr="001264D2">
        <w:rPr>
          <w:b/>
          <w:sz w:val="36"/>
          <w:szCs w:val="36"/>
        </w:rPr>
        <w:t>er</w:t>
      </w:r>
      <w:r w:rsidR="001264D2">
        <w:rPr>
          <w:b/>
          <w:sz w:val="36"/>
          <w:szCs w:val="36"/>
        </w:rPr>
        <w:t>’s</w:t>
      </w:r>
      <w:proofErr w:type="spellEnd"/>
      <w:r w:rsidR="001264D2">
        <w:rPr>
          <w:b/>
          <w:sz w:val="36"/>
          <w:szCs w:val="36"/>
        </w:rPr>
        <w:t xml:space="preserve"> </w:t>
      </w:r>
      <w:r w:rsidRPr="001264D2">
        <w:rPr>
          <w:b/>
          <w:sz w:val="36"/>
          <w:szCs w:val="36"/>
        </w:rPr>
        <w:t>Court</w:t>
      </w:r>
      <w:r w:rsidR="001264D2">
        <w:rPr>
          <w:b/>
          <w:sz w:val="36"/>
          <w:szCs w:val="36"/>
        </w:rPr>
        <w:t xml:space="preserve"> of Appeal hearing -  </w:t>
      </w:r>
      <w:r w:rsidRPr="001264D2">
        <w:rPr>
          <w:b/>
          <w:sz w:val="36"/>
          <w:szCs w:val="36"/>
        </w:rPr>
        <w:t xml:space="preserve"> 13</w:t>
      </w:r>
      <w:r w:rsidRPr="001264D2">
        <w:rPr>
          <w:b/>
          <w:sz w:val="36"/>
          <w:szCs w:val="36"/>
          <w:vertAlign w:val="superscript"/>
        </w:rPr>
        <w:t>th</w:t>
      </w:r>
      <w:r w:rsidR="001264D2">
        <w:rPr>
          <w:b/>
          <w:sz w:val="36"/>
          <w:szCs w:val="36"/>
        </w:rPr>
        <w:t xml:space="preserve"> July</w:t>
      </w:r>
    </w:p>
    <w:p w14:paraId="59D49CB8" w14:textId="77777777" w:rsidR="008C047A" w:rsidRPr="008C047A" w:rsidRDefault="008C047A" w:rsidP="008C047A">
      <w:pPr>
        <w:rPr>
          <w:sz w:val="40"/>
          <w:szCs w:val="40"/>
        </w:rPr>
      </w:pPr>
      <w:r w:rsidRPr="008C047A">
        <w:rPr>
          <w:sz w:val="40"/>
          <w:szCs w:val="40"/>
        </w:rPr>
        <w:t xml:space="preserve">She wants the law changed to give disabled and non-disabled babies equal right to life. </w:t>
      </w:r>
    </w:p>
    <w:p w14:paraId="4C8D21C0" w14:textId="77777777" w:rsidR="008C047A" w:rsidRPr="008C047A" w:rsidRDefault="008C047A" w:rsidP="008C047A">
      <w:pPr>
        <w:rPr>
          <w:sz w:val="40"/>
          <w:szCs w:val="40"/>
        </w:rPr>
      </w:pPr>
      <w:r w:rsidRPr="008C047A">
        <w:rPr>
          <w:sz w:val="40"/>
          <w:szCs w:val="40"/>
        </w:rPr>
        <w:t xml:space="preserve">The Abortion Act is the law around pregnant women’s rights to stop the birth of the baby. </w:t>
      </w:r>
    </w:p>
    <w:p w14:paraId="5D549399" w14:textId="77777777" w:rsidR="007F6F04" w:rsidRDefault="00E367E2" w:rsidP="007F6F04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48E95FA2" wp14:editId="3C069335">
            <wp:simplePos x="0" y="0"/>
            <wp:positionH relativeFrom="column">
              <wp:posOffset>-600075</wp:posOffset>
            </wp:positionH>
            <wp:positionV relativeFrom="paragraph">
              <wp:posOffset>418465</wp:posOffset>
            </wp:positionV>
            <wp:extent cx="27146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by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F2E0D" w14:textId="77777777" w:rsidR="007F6F04" w:rsidRPr="007F6F04" w:rsidRDefault="00540D40" w:rsidP="007F6F04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4A2B6C" wp14:editId="2F70BFE7">
                <wp:simplePos x="0" y="0"/>
                <wp:positionH relativeFrom="column">
                  <wp:posOffset>1009650</wp:posOffset>
                </wp:positionH>
                <wp:positionV relativeFrom="paragraph">
                  <wp:posOffset>359410</wp:posOffset>
                </wp:positionV>
                <wp:extent cx="1066800" cy="476250"/>
                <wp:effectExtent l="514350" t="38100" r="19050" b="95250"/>
                <wp:wrapNone/>
                <wp:docPr id="8" name="Line Callout 2 (Border and Accent Bar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6250"/>
                        </a:xfrm>
                        <a:prstGeom prst="accent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7F79A" w14:textId="77777777" w:rsidR="00540D40" w:rsidRDefault="00540D40" w:rsidP="00540D40">
                            <w:pPr>
                              <w:jc w:val="center"/>
                            </w:pPr>
                            <w:r>
                              <w:t xml:space="preserve">Disabled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Line Callout 2 (Border and Accent Bar) 8" o:spid="_x0000_s1026" type="#_x0000_t51" style="position:absolute;margin-left:79.5pt;margin-top:28.3pt;width:84pt;height:3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" fillcolor="#5b9bd5 [3204]" strokecolor="#1f4d78 [1604]" strokeweight="1pt">
                <v:textbox>
                  <w:txbxContent>
                    <w:p w:rsidR="00540D40" w:rsidRDefault="00540D40" w:rsidP="00540D40">
                      <w:pPr>
                        <w:jc w:val="center"/>
                      </w:pPr>
                      <w:r>
                        <w:t xml:space="preserve">Disabled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367E2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137EC974" wp14:editId="02031407">
            <wp:simplePos x="0" y="0"/>
            <wp:positionH relativeFrom="column">
              <wp:posOffset>3648075</wp:posOffset>
            </wp:positionH>
            <wp:positionV relativeFrom="paragraph">
              <wp:posOffset>14605</wp:posOffset>
            </wp:positionV>
            <wp:extent cx="28289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E2" w:rsidRPr="009200EC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4B23FC73" wp14:editId="3E98B28E">
            <wp:simplePos x="0" y="0"/>
            <wp:positionH relativeFrom="margin">
              <wp:align>center</wp:align>
            </wp:positionH>
            <wp:positionV relativeFrom="paragraph">
              <wp:posOffset>586105</wp:posOffset>
            </wp:positionV>
            <wp:extent cx="12541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ight>
            <wp:docPr id="3" name="Picture 3" descr="C:\Users\Simone\AppData\Local\Microsoft\Windows\INetCache\Content.MSO\66B046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e\AppData\Local\Microsoft\Windows\INetCache\Content.MSO\66B04629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6578E" w14:textId="77777777" w:rsidR="007F6F04" w:rsidRDefault="007F6F04" w:rsidP="007F6F04">
      <w:pPr>
        <w:jc w:val="center"/>
        <w:rPr>
          <w:b/>
          <w:sz w:val="56"/>
          <w:szCs w:val="56"/>
        </w:rPr>
      </w:pPr>
    </w:p>
    <w:p w14:paraId="5BD9AA37" w14:textId="77777777" w:rsidR="007F6F04" w:rsidRDefault="007F6F04" w:rsidP="007F6F04">
      <w:pPr>
        <w:jc w:val="center"/>
        <w:rPr>
          <w:b/>
          <w:sz w:val="56"/>
          <w:szCs w:val="56"/>
        </w:rPr>
      </w:pPr>
    </w:p>
    <w:p w14:paraId="4863F2B2" w14:textId="77777777" w:rsidR="00E367E2" w:rsidRPr="00CE4C70" w:rsidRDefault="00CE4C70" w:rsidP="002836D3">
      <w:pPr>
        <w:spacing w:after="0" w:line="240" w:lineRule="auto"/>
        <w:rPr>
          <w:b/>
          <w:sz w:val="44"/>
          <w:szCs w:val="44"/>
        </w:rPr>
      </w:pPr>
      <w:r w:rsidRPr="00CE4C70">
        <w:rPr>
          <w:noProof/>
          <w:sz w:val="44"/>
          <w:szCs w:val="44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306B5DA" wp14:editId="337B0B84">
            <wp:simplePos x="0" y="0"/>
            <wp:positionH relativeFrom="page">
              <wp:posOffset>5549900</wp:posOffset>
            </wp:positionH>
            <wp:positionV relativeFrom="paragraph">
              <wp:posOffset>0</wp:posOffset>
            </wp:positionV>
            <wp:extent cx="1801495" cy="1616075"/>
            <wp:effectExtent l="0" t="0" r="8255" b="3175"/>
            <wp:wrapTight wrapText="bothSides">
              <wp:wrapPolygon edited="0">
                <wp:start x="0" y="0"/>
                <wp:lineTo x="0" y="21388"/>
                <wp:lineTo x="21471" y="21388"/>
                <wp:lineTo x="214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E2" w:rsidRPr="00CE4C70">
        <w:rPr>
          <w:b/>
          <w:sz w:val="44"/>
          <w:szCs w:val="44"/>
        </w:rPr>
        <w:t xml:space="preserve">What does the law say?  </w:t>
      </w:r>
    </w:p>
    <w:p w14:paraId="3D627406" w14:textId="77777777" w:rsidR="002836D3" w:rsidRPr="008603FA" w:rsidRDefault="00E367E2" w:rsidP="002836D3">
      <w:pPr>
        <w:spacing w:after="0" w:line="240" w:lineRule="auto"/>
        <w:rPr>
          <w:sz w:val="48"/>
          <w:szCs w:val="48"/>
        </w:rPr>
      </w:pPr>
      <w:r w:rsidRPr="00CE4C70">
        <w:rPr>
          <w:sz w:val="40"/>
          <w:szCs w:val="40"/>
        </w:rPr>
        <w:t>The Abor</w:t>
      </w:r>
      <w:r w:rsidR="00681D39" w:rsidRPr="00CE4C70">
        <w:rPr>
          <w:sz w:val="40"/>
          <w:szCs w:val="40"/>
        </w:rPr>
        <w:t xml:space="preserve">tion Act is the law around </w:t>
      </w:r>
      <w:r w:rsidR="00D55DBD">
        <w:rPr>
          <w:sz w:val="40"/>
          <w:szCs w:val="40"/>
        </w:rPr>
        <w:t xml:space="preserve">pregnant </w:t>
      </w:r>
      <w:r w:rsidR="00681D39" w:rsidRPr="00CE4C70">
        <w:rPr>
          <w:sz w:val="40"/>
          <w:szCs w:val="40"/>
        </w:rPr>
        <w:t>women’s rights to stop the birth of a baby</w:t>
      </w:r>
      <w:r w:rsidR="00681D39" w:rsidRPr="008603FA">
        <w:rPr>
          <w:sz w:val="48"/>
          <w:szCs w:val="48"/>
        </w:rPr>
        <w:t xml:space="preserve">.    </w:t>
      </w:r>
    </w:p>
    <w:p w14:paraId="0509F076" w14:textId="0B7A93D4" w:rsidR="00681D39" w:rsidRPr="008603FA" w:rsidRDefault="005B09D4" w:rsidP="00E367E2">
      <w:pPr>
        <w:rPr>
          <w:b/>
          <w:sz w:val="48"/>
          <w:szCs w:val="48"/>
        </w:rPr>
      </w:pPr>
      <w:r w:rsidRPr="00CE4C70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85EFAC" wp14:editId="43F178DA">
                <wp:simplePos x="0" y="0"/>
                <wp:positionH relativeFrom="column">
                  <wp:posOffset>-553085</wp:posOffset>
                </wp:positionH>
                <wp:positionV relativeFrom="paragraph">
                  <wp:posOffset>453258</wp:posOffset>
                </wp:positionV>
                <wp:extent cx="4073525" cy="3677920"/>
                <wp:effectExtent l="0" t="0" r="22225" b="177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367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0FF1B" w14:textId="77777777" w:rsidR="005B09D4" w:rsidRPr="00F33096" w:rsidRDefault="005B09D4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33096">
                              <w:rPr>
                                <w:sz w:val="36"/>
                                <w:szCs w:val="36"/>
                              </w:rPr>
                              <w:t xml:space="preserve">Pregnant Women must have a very good medical reason such as their life is in danger to stop giving birth to a non-disabled baby after 24 weeks old. </w:t>
                            </w:r>
                          </w:p>
                          <w:p w14:paraId="0D0797C9" w14:textId="77777777" w:rsidR="005B09D4" w:rsidRDefault="005B09D4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Pregnant </w:t>
                            </w:r>
                            <w:r w:rsidRPr="00F33096">
                              <w:rPr>
                                <w:sz w:val="36"/>
                                <w:szCs w:val="36"/>
                              </w:rPr>
                              <w:t xml:space="preserve">Women can stop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birth of a </w:t>
                            </w:r>
                            <w:r w:rsidRPr="00F33096">
                              <w:rPr>
                                <w:sz w:val="36"/>
                                <w:szCs w:val="36"/>
                              </w:rPr>
                              <w:t>severely disabled baby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up to 36+ weeks </w:t>
                            </w:r>
                            <w:r w:rsidRPr="00F33096">
                              <w:rPr>
                                <w:sz w:val="36"/>
                                <w:szCs w:val="36"/>
                              </w:rPr>
                              <w:t>without any reason.</w:t>
                            </w:r>
                          </w:p>
                          <w:p w14:paraId="7756BFDA" w14:textId="77777777" w:rsidR="005B09D4" w:rsidRPr="008C047A" w:rsidRDefault="005B09D4" w:rsidP="008C047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C047A">
                              <w:rPr>
                                <w:sz w:val="36"/>
                                <w:szCs w:val="36"/>
                              </w:rPr>
                              <w:t xml:space="preserve">Disabled people have reported that the Abortion law allows disabled people being treated badly and in a discriminative manner before and after birth and throughout their lives.   </w:t>
                            </w:r>
                          </w:p>
                          <w:p w14:paraId="560AF31F" w14:textId="77777777" w:rsidR="005B09D4" w:rsidRPr="00F33096" w:rsidRDefault="005B09D4" w:rsidP="00F3309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D1DDFDF" w14:textId="77777777" w:rsidR="005B09D4" w:rsidRPr="00F33096" w:rsidRDefault="005B09D4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EF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.55pt;margin-top:35.7pt;width:320.75pt;height:289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">
                <v:textbox>
                  <w:txbxContent>
                    <w:p w14:paraId="3EC0FF1B" w14:textId="77777777" w:rsidR="005B09D4" w:rsidRPr="00F33096" w:rsidRDefault="005B09D4" w:rsidP="00CE4C70">
                      <w:pPr>
                        <w:rPr>
                          <w:sz w:val="36"/>
                          <w:szCs w:val="36"/>
                        </w:rPr>
                      </w:pPr>
                      <w:r w:rsidRPr="00F33096">
                        <w:rPr>
                          <w:sz w:val="36"/>
                          <w:szCs w:val="36"/>
                        </w:rPr>
                        <w:t xml:space="preserve">Pregnant Women must have a very good medical reason such as their life is in danger to stop giving birth to a non-disabled baby after 24 weeks old. </w:t>
                      </w:r>
                    </w:p>
                    <w:p w14:paraId="0D0797C9" w14:textId="77777777" w:rsidR="005B09D4" w:rsidRDefault="005B09D4" w:rsidP="00CE4C7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Pregnant </w:t>
                      </w:r>
                      <w:r w:rsidRPr="00F33096">
                        <w:rPr>
                          <w:sz w:val="36"/>
                          <w:szCs w:val="36"/>
                        </w:rPr>
                        <w:t xml:space="preserve">Women can stop </w:t>
                      </w:r>
                      <w:r>
                        <w:rPr>
                          <w:sz w:val="36"/>
                          <w:szCs w:val="36"/>
                        </w:rPr>
                        <w:t xml:space="preserve">the birth of a </w:t>
                      </w:r>
                      <w:r w:rsidRPr="00F33096">
                        <w:rPr>
                          <w:sz w:val="36"/>
                          <w:szCs w:val="36"/>
                        </w:rPr>
                        <w:t>severely disabled baby</w:t>
                      </w:r>
                      <w:r>
                        <w:rPr>
                          <w:sz w:val="36"/>
                          <w:szCs w:val="36"/>
                        </w:rPr>
                        <w:t xml:space="preserve"> up to 36+ weeks </w:t>
                      </w:r>
                      <w:r w:rsidRPr="00F33096">
                        <w:rPr>
                          <w:sz w:val="36"/>
                          <w:szCs w:val="36"/>
                        </w:rPr>
                        <w:t>without any reason.</w:t>
                      </w:r>
                    </w:p>
                    <w:p w14:paraId="7756BFDA" w14:textId="77777777" w:rsidR="005B09D4" w:rsidRPr="008C047A" w:rsidRDefault="005B09D4" w:rsidP="008C047A">
                      <w:pPr>
                        <w:rPr>
                          <w:sz w:val="36"/>
                          <w:szCs w:val="36"/>
                        </w:rPr>
                      </w:pPr>
                      <w:r w:rsidRPr="008C047A">
                        <w:rPr>
                          <w:sz w:val="36"/>
                          <w:szCs w:val="36"/>
                        </w:rPr>
                        <w:t xml:space="preserve">Disabled people have reported that the Abortion law allows disabled people being treated badly and in a discriminative manner before and after birth and throughout their lives.   </w:t>
                      </w:r>
                    </w:p>
                    <w:p w14:paraId="560AF31F" w14:textId="77777777" w:rsidR="005B09D4" w:rsidRPr="00F33096" w:rsidRDefault="005B09D4" w:rsidP="00F33096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D1DDFDF" w14:textId="77777777" w:rsidR="005B09D4" w:rsidRPr="00F33096" w:rsidRDefault="005B09D4" w:rsidP="00CE4C7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4C70" w:rsidRPr="00CE4C70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759DF3" wp14:editId="45393956">
                <wp:simplePos x="0" y="0"/>
                <wp:positionH relativeFrom="column">
                  <wp:posOffset>-553085</wp:posOffset>
                </wp:positionH>
                <wp:positionV relativeFrom="paragraph">
                  <wp:posOffset>488315</wp:posOffset>
                </wp:positionV>
                <wp:extent cx="4073525" cy="36779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367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813C7" w14:textId="77777777" w:rsidR="00CE4C70" w:rsidRPr="00F33096" w:rsidRDefault="00D55DBD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33096">
                              <w:rPr>
                                <w:sz w:val="36"/>
                                <w:szCs w:val="36"/>
                              </w:rPr>
                              <w:t xml:space="preserve">Pregnant </w:t>
                            </w:r>
                            <w:r w:rsidR="00CE4C70" w:rsidRPr="00F33096">
                              <w:rPr>
                                <w:sz w:val="36"/>
                                <w:szCs w:val="36"/>
                              </w:rPr>
                              <w:t>Women must have a</w:t>
                            </w:r>
                            <w:r w:rsidR="00A21DA4" w:rsidRPr="00F33096">
                              <w:rPr>
                                <w:sz w:val="36"/>
                                <w:szCs w:val="36"/>
                              </w:rPr>
                              <w:t xml:space="preserve"> very good medical reason</w:t>
                            </w:r>
                            <w:r w:rsidR="00C42939" w:rsidRPr="00F33096">
                              <w:rPr>
                                <w:sz w:val="36"/>
                                <w:szCs w:val="36"/>
                              </w:rPr>
                              <w:t xml:space="preserve"> such as their life is in danger to </w:t>
                            </w:r>
                            <w:r w:rsidR="00CE4C70" w:rsidRPr="00F33096">
                              <w:rPr>
                                <w:sz w:val="36"/>
                                <w:szCs w:val="36"/>
                              </w:rPr>
                              <w:t xml:space="preserve">stop giving birth to a non-disabled baby after 24 weeks old. </w:t>
                            </w:r>
                          </w:p>
                          <w:p w14:paraId="316BA44B" w14:textId="77777777" w:rsidR="00CE4C70" w:rsidRDefault="00A558FB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Pregnant </w:t>
                            </w:r>
                            <w:r w:rsidR="00CE4C70" w:rsidRPr="00F33096">
                              <w:rPr>
                                <w:sz w:val="36"/>
                                <w:szCs w:val="36"/>
                              </w:rPr>
                              <w:t xml:space="preserve">Women can stop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birth of a </w:t>
                            </w:r>
                            <w:r w:rsidR="00CE4C70" w:rsidRPr="00F33096">
                              <w:rPr>
                                <w:sz w:val="36"/>
                                <w:szCs w:val="36"/>
                              </w:rPr>
                              <w:t>severely disabled baby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up to 36+ weeks </w:t>
                            </w:r>
                            <w:r w:rsidR="00CE4C70" w:rsidRPr="00F33096">
                              <w:rPr>
                                <w:sz w:val="36"/>
                                <w:szCs w:val="36"/>
                              </w:rPr>
                              <w:t>without any reason</w:t>
                            </w:r>
                            <w:r w:rsidR="00C42939" w:rsidRPr="00F3309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98A9369" w14:textId="77777777" w:rsidR="008C047A" w:rsidRPr="008C047A" w:rsidRDefault="008C047A" w:rsidP="008C047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C047A">
                              <w:rPr>
                                <w:sz w:val="36"/>
                                <w:szCs w:val="36"/>
                              </w:rPr>
                              <w:t xml:space="preserve">Disabled people have reported that the Abortion law allows disabled people being treated badly and in a discriminative manner before and after birth and throughout their lives.   </w:t>
                            </w:r>
                          </w:p>
                          <w:p w14:paraId="2445E588" w14:textId="77777777" w:rsidR="00F33096" w:rsidRPr="00F33096" w:rsidRDefault="00F33096" w:rsidP="00F3309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8369B3" w14:textId="77777777" w:rsidR="00F33096" w:rsidRPr="00F33096" w:rsidRDefault="00F33096" w:rsidP="00CE4C7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.55pt;margin-top:38.45pt;width:320.75pt;height:289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">
                <v:textbox>
                  <w:txbxContent>
                    <w:p w:rsidR="00CE4C70" w:rsidRPr="00F33096" w:rsidRDefault="00D55DBD" w:rsidP="00CE4C70">
                      <w:pPr>
                        <w:rPr>
                          <w:sz w:val="36"/>
                          <w:szCs w:val="36"/>
                        </w:rPr>
                      </w:pPr>
                      <w:r w:rsidRPr="00F33096">
                        <w:rPr>
                          <w:sz w:val="36"/>
                          <w:szCs w:val="36"/>
                        </w:rPr>
                        <w:t xml:space="preserve">Pregnant </w:t>
                      </w:r>
                      <w:r w:rsidR="00CE4C70" w:rsidRPr="00F33096">
                        <w:rPr>
                          <w:sz w:val="36"/>
                          <w:szCs w:val="36"/>
                        </w:rPr>
                        <w:t>Women must have a</w:t>
                      </w:r>
                      <w:r w:rsidR="00A21DA4" w:rsidRPr="00F33096">
                        <w:rPr>
                          <w:sz w:val="36"/>
                          <w:szCs w:val="36"/>
                        </w:rPr>
                        <w:t xml:space="preserve"> very good medical reason</w:t>
                      </w:r>
                      <w:r w:rsidR="00C42939" w:rsidRPr="00F33096">
                        <w:rPr>
                          <w:sz w:val="36"/>
                          <w:szCs w:val="36"/>
                        </w:rPr>
                        <w:t xml:space="preserve"> such as their life is in danger to </w:t>
                      </w:r>
                      <w:r w:rsidR="00CE4C70" w:rsidRPr="00F33096">
                        <w:rPr>
                          <w:sz w:val="36"/>
                          <w:szCs w:val="36"/>
                        </w:rPr>
                        <w:t xml:space="preserve">stop giving birth to a non-disabled baby after 24 weeks old. </w:t>
                      </w:r>
                    </w:p>
                    <w:p w:rsidR="00CE4C70" w:rsidRDefault="00A558FB" w:rsidP="00CE4C7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Pregnant </w:t>
                      </w:r>
                      <w:r w:rsidR="00CE4C70" w:rsidRPr="00F33096">
                        <w:rPr>
                          <w:sz w:val="36"/>
                          <w:szCs w:val="36"/>
                        </w:rPr>
                        <w:t xml:space="preserve">Women can stop </w:t>
                      </w:r>
                      <w:r>
                        <w:rPr>
                          <w:sz w:val="36"/>
                          <w:szCs w:val="36"/>
                        </w:rPr>
                        <w:t xml:space="preserve">the birth of a </w:t>
                      </w:r>
                      <w:r w:rsidR="00CE4C70" w:rsidRPr="00F33096">
                        <w:rPr>
                          <w:sz w:val="36"/>
                          <w:szCs w:val="36"/>
                        </w:rPr>
                        <w:t>severely disabled baby</w:t>
                      </w:r>
                      <w:r>
                        <w:rPr>
                          <w:sz w:val="36"/>
                          <w:szCs w:val="36"/>
                        </w:rPr>
                        <w:t xml:space="preserve"> up to 36+ weeks </w:t>
                      </w:r>
                      <w:r w:rsidR="00CE4C70" w:rsidRPr="00F33096">
                        <w:rPr>
                          <w:sz w:val="36"/>
                          <w:szCs w:val="36"/>
                        </w:rPr>
                        <w:t>without any reason</w:t>
                      </w:r>
                      <w:r w:rsidR="00C42939" w:rsidRPr="00F33096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8C047A" w:rsidRPr="008C047A" w:rsidRDefault="008C047A" w:rsidP="008C047A">
                      <w:pPr>
                        <w:rPr>
                          <w:sz w:val="36"/>
                          <w:szCs w:val="36"/>
                        </w:rPr>
                      </w:pPr>
                      <w:r w:rsidRPr="008C047A">
                        <w:rPr>
                          <w:sz w:val="36"/>
                          <w:szCs w:val="36"/>
                        </w:rPr>
                        <w:t xml:space="preserve">Disabled people have reported that the Abortion law allows disabled people being treated badly and in a discriminative manner before and after birth and throughout their lives.   </w:t>
                      </w:r>
                    </w:p>
                    <w:p w:rsidR="00F33096" w:rsidRPr="00F33096" w:rsidRDefault="00F33096" w:rsidP="00F33096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F33096" w:rsidRPr="00F33096" w:rsidRDefault="00F33096" w:rsidP="00CE4C7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1D39" w:rsidRPr="008603FA">
        <w:rPr>
          <w:b/>
          <w:sz w:val="48"/>
          <w:szCs w:val="48"/>
        </w:rPr>
        <w:t xml:space="preserve">The law says </w:t>
      </w:r>
    </w:p>
    <w:p w14:paraId="695A9005" w14:textId="77777777" w:rsidR="00CE4C70" w:rsidRDefault="00CE4C70" w:rsidP="00E367E2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6432" behindDoc="1" locked="0" layoutInCell="1" allowOverlap="1" wp14:anchorId="3F596BB6" wp14:editId="64860C4B">
            <wp:simplePos x="0" y="0"/>
            <wp:positionH relativeFrom="column">
              <wp:posOffset>3721887</wp:posOffset>
            </wp:positionH>
            <wp:positionV relativeFrom="paragraph">
              <wp:posOffset>69850</wp:posOffset>
            </wp:positionV>
            <wp:extent cx="2881014" cy="3370997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fair rul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14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3EFA6" w14:textId="77777777" w:rsidR="00CE4C70" w:rsidRDefault="00CE4C70" w:rsidP="00E367E2">
      <w:pPr>
        <w:rPr>
          <w:sz w:val="48"/>
          <w:szCs w:val="48"/>
        </w:rPr>
      </w:pPr>
    </w:p>
    <w:p w14:paraId="791D995B" w14:textId="77777777" w:rsidR="00CE4C70" w:rsidRDefault="00F33096" w:rsidP="00E367E2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7456" behindDoc="1" locked="0" layoutInCell="1" allowOverlap="1" wp14:anchorId="059277A9" wp14:editId="5F053CC6">
            <wp:simplePos x="0" y="0"/>
            <wp:positionH relativeFrom="rightMargin">
              <wp:align>left</wp:align>
            </wp:positionH>
            <wp:positionV relativeFrom="paragraph">
              <wp:posOffset>12065</wp:posOffset>
            </wp:positionV>
            <wp:extent cx="707390" cy="952500"/>
            <wp:effectExtent l="0" t="0" r="0" b="0"/>
            <wp:wrapTight wrapText="bothSides">
              <wp:wrapPolygon edited="0">
                <wp:start x="0" y="0"/>
                <wp:lineTo x="0" y="21168"/>
                <wp:lineTo x="20941" y="21168"/>
                <wp:lineTo x="209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2108" w14:textId="77777777" w:rsidR="00CE4C70" w:rsidRDefault="00540D40" w:rsidP="00E367E2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9627A" wp14:editId="0843C767">
                <wp:simplePos x="0" y="0"/>
                <wp:positionH relativeFrom="column">
                  <wp:posOffset>3922642</wp:posOffset>
                </wp:positionH>
                <wp:positionV relativeFrom="paragraph">
                  <wp:posOffset>127957</wp:posOffset>
                </wp:positionV>
                <wp:extent cx="895350" cy="400050"/>
                <wp:effectExtent l="152400" t="0" r="19050" b="76200"/>
                <wp:wrapNone/>
                <wp:docPr id="16" name="Line Callout 3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00050"/>
                        </a:xfrm>
                        <a:prstGeom prst="borderCallout3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5FD0F" w14:textId="77777777" w:rsidR="00540D40" w:rsidRPr="00540D40" w:rsidRDefault="00540D40" w:rsidP="00540D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40D40">
                              <w:rPr>
                                <w:sz w:val="28"/>
                                <w:szCs w:val="28"/>
                              </w:rPr>
                              <w:t>Disable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6" o:spid="_x0000_s1028" type="#_x0000_t49" style="position:absolute;margin-left:308.85pt;margin-top:10.1pt;width:70.5pt;height:31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" adj="-1800,,-3600,,-3600,,-1800" fillcolor="#5b9bd5 [3204]" strokecolor="#1f4d78 [1604]" strokeweight="1pt">
                <v:textbox>
                  <w:txbxContent>
                    <w:p w:rsidR="00540D40" w:rsidRPr="00540D40" w:rsidRDefault="00540D40" w:rsidP="00540D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40D40">
                        <w:rPr>
                          <w:sz w:val="28"/>
                          <w:szCs w:val="28"/>
                        </w:rPr>
                        <w:t>Disable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DAD1C2D" w14:textId="77777777" w:rsidR="00CE4C70" w:rsidRDefault="00F33096" w:rsidP="00CE4C70">
      <w:r w:rsidRPr="008603FA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4384" behindDoc="0" locked="0" layoutInCell="1" allowOverlap="1" wp14:anchorId="2B456F2B" wp14:editId="21C699AB">
            <wp:simplePos x="0" y="0"/>
            <wp:positionH relativeFrom="page">
              <wp:posOffset>4770471</wp:posOffset>
            </wp:positionH>
            <wp:positionV relativeFrom="paragraph">
              <wp:posOffset>4302</wp:posOffset>
            </wp:positionV>
            <wp:extent cx="705697" cy="860425"/>
            <wp:effectExtent l="0" t="0" r="0" b="0"/>
            <wp:wrapNone/>
            <wp:docPr id="9" name="Picture 9" descr="Pin by Codymorrow on Pregnant | Drawings, Baby drawing, Baby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by Codymorrow on Pregnant | Drawings, Baby drawing, Baby sket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7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D651" w14:textId="77777777" w:rsidR="00CE4C70" w:rsidRDefault="00CE4C70" w:rsidP="00E367E2">
      <w:pPr>
        <w:rPr>
          <w:sz w:val="48"/>
          <w:szCs w:val="48"/>
        </w:rPr>
      </w:pPr>
    </w:p>
    <w:p w14:paraId="3B10D7E3" w14:textId="77777777" w:rsidR="00F33096" w:rsidRDefault="00F33096" w:rsidP="00E367E2">
      <w:pPr>
        <w:rPr>
          <w:sz w:val="40"/>
          <w:szCs w:val="40"/>
        </w:rPr>
      </w:pPr>
    </w:p>
    <w:p w14:paraId="1037000D" w14:textId="77777777" w:rsidR="00F33096" w:rsidRDefault="002836D3" w:rsidP="00E367E2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7696" behindDoc="1" locked="0" layoutInCell="1" allowOverlap="1" wp14:anchorId="5B01EED1" wp14:editId="74339C84">
            <wp:simplePos x="0" y="0"/>
            <wp:positionH relativeFrom="page">
              <wp:posOffset>4578350</wp:posOffset>
            </wp:positionH>
            <wp:positionV relativeFrom="paragraph">
              <wp:posOffset>692096</wp:posOffset>
            </wp:positionV>
            <wp:extent cx="288163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19" y="21423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sforequalityjuly2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9AB5F" w14:textId="77777777" w:rsidR="00EE1303" w:rsidRDefault="008C047A" w:rsidP="00E367E2">
      <w:pPr>
        <w:rPr>
          <w:b/>
          <w:noProof/>
          <w:sz w:val="40"/>
          <w:szCs w:val="40"/>
          <w:lang w:eastAsia="en-GB"/>
        </w:rPr>
      </w:pPr>
      <w:r w:rsidRPr="008C047A">
        <w:rPr>
          <w:sz w:val="40"/>
          <w:szCs w:val="40"/>
        </w:rPr>
        <w:t xml:space="preserve">The Abortion law is allowing disability discrimination and unfair treatment of disabled unborn babies.   The Abortion law must be changed to stop society’s negative attitudes towards disabled people lives. </w:t>
      </w:r>
    </w:p>
    <w:p w14:paraId="73001B46" w14:textId="77777777" w:rsidR="002836D3" w:rsidRDefault="002836D3" w:rsidP="00E367E2">
      <w:pPr>
        <w:rPr>
          <w:sz w:val="40"/>
          <w:szCs w:val="40"/>
        </w:rPr>
      </w:pPr>
    </w:p>
    <w:p w14:paraId="66233C5F" w14:textId="77777777" w:rsidR="00DD029B" w:rsidRPr="00C078F5" w:rsidRDefault="00C078F5" w:rsidP="00E367E2">
      <w:pPr>
        <w:rPr>
          <w:sz w:val="40"/>
          <w:szCs w:val="40"/>
        </w:rPr>
      </w:pPr>
      <w:r w:rsidRPr="00C078F5">
        <w:rPr>
          <w:sz w:val="40"/>
          <w:szCs w:val="40"/>
        </w:rPr>
        <w:t>#HoldHandsforEquality</w:t>
      </w:r>
      <w:r w:rsidR="00EE1303">
        <w:rPr>
          <w:sz w:val="40"/>
          <w:szCs w:val="40"/>
        </w:rPr>
        <w:t xml:space="preserve"> </w:t>
      </w:r>
      <w:r w:rsidR="002836D3">
        <w:rPr>
          <w:sz w:val="40"/>
          <w:szCs w:val="40"/>
        </w:rPr>
        <w:t xml:space="preserve">    #EqualInsideOut</w:t>
      </w:r>
      <w:r w:rsidR="00DD029B" w:rsidRPr="00C078F5">
        <w:rPr>
          <w:sz w:val="40"/>
          <w:szCs w:val="40"/>
        </w:rPr>
        <w:t xml:space="preserve">  </w:t>
      </w:r>
    </w:p>
    <w:sectPr w:rsidR="00DD029B" w:rsidRPr="00C078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4151B" w14:textId="77777777" w:rsidR="008C38B8" w:rsidRDefault="008C38B8" w:rsidP="005B09D4">
      <w:pPr>
        <w:spacing w:after="0" w:line="240" w:lineRule="auto"/>
      </w:pPr>
      <w:r>
        <w:separator/>
      </w:r>
    </w:p>
  </w:endnote>
  <w:endnote w:type="continuationSeparator" w:id="0">
    <w:p w14:paraId="25A2E8B7" w14:textId="77777777" w:rsidR="008C38B8" w:rsidRDefault="008C38B8" w:rsidP="005B0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4E989" w14:textId="77777777" w:rsidR="005B09D4" w:rsidRDefault="005B09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33AF" w14:textId="77777777" w:rsidR="005B09D4" w:rsidRDefault="005B09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EE193" w14:textId="77777777" w:rsidR="005B09D4" w:rsidRDefault="005B09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20A4B" w14:textId="77777777" w:rsidR="008C38B8" w:rsidRDefault="008C38B8" w:rsidP="005B09D4">
      <w:pPr>
        <w:spacing w:after="0" w:line="240" w:lineRule="auto"/>
      </w:pPr>
      <w:r>
        <w:separator/>
      </w:r>
    </w:p>
  </w:footnote>
  <w:footnote w:type="continuationSeparator" w:id="0">
    <w:p w14:paraId="65035DFC" w14:textId="77777777" w:rsidR="008C38B8" w:rsidRDefault="008C38B8" w:rsidP="005B0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3D875" w14:textId="77777777" w:rsidR="005B09D4" w:rsidRDefault="005B09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ED2C" w14:textId="77777777" w:rsidR="005B09D4" w:rsidRDefault="005B0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DC26" w14:textId="77777777" w:rsidR="005B09D4" w:rsidRDefault="005B09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F04"/>
    <w:rsid w:val="000657BE"/>
    <w:rsid w:val="000961E5"/>
    <w:rsid w:val="001264D2"/>
    <w:rsid w:val="00277B0E"/>
    <w:rsid w:val="002836D3"/>
    <w:rsid w:val="00540D40"/>
    <w:rsid w:val="005B09D4"/>
    <w:rsid w:val="005C3BFF"/>
    <w:rsid w:val="006256B8"/>
    <w:rsid w:val="00681D39"/>
    <w:rsid w:val="006967FB"/>
    <w:rsid w:val="006B6B60"/>
    <w:rsid w:val="006C32C4"/>
    <w:rsid w:val="006E6111"/>
    <w:rsid w:val="007F6F04"/>
    <w:rsid w:val="008603FA"/>
    <w:rsid w:val="008C047A"/>
    <w:rsid w:val="008C38B8"/>
    <w:rsid w:val="009200EC"/>
    <w:rsid w:val="009B0B93"/>
    <w:rsid w:val="00A21DA4"/>
    <w:rsid w:val="00A558FB"/>
    <w:rsid w:val="00BD25F1"/>
    <w:rsid w:val="00BE701C"/>
    <w:rsid w:val="00C078F5"/>
    <w:rsid w:val="00C42939"/>
    <w:rsid w:val="00CE4C70"/>
    <w:rsid w:val="00D55DBD"/>
    <w:rsid w:val="00DD029B"/>
    <w:rsid w:val="00E13303"/>
    <w:rsid w:val="00E367E2"/>
    <w:rsid w:val="00E66DE1"/>
    <w:rsid w:val="00EE1303"/>
    <w:rsid w:val="00F3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54527"/>
  <w15:chartTrackingRefBased/>
  <w15:docId w15:val="{10F41FCD-6291-44D4-94DD-65472724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3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B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0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9D4"/>
  </w:style>
  <w:style w:type="paragraph" w:styleId="Footer">
    <w:name w:val="footer"/>
    <w:basedOn w:val="Normal"/>
    <w:link w:val="FooterChar"/>
    <w:uiPriority w:val="99"/>
    <w:unhideWhenUsed/>
    <w:rsid w:val="005B0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\Documents\Custom%20Office%20Templates\Pi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C:\Users\Simone\Documents\Custom Office Templates\Pink.dotx</Template>
  <TotalTime>2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Andrew Day</cp:lastModifiedBy>
  <cp:revision>3</cp:revision>
  <cp:lastPrinted>2022-05-26T21:09:00Z</cp:lastPrinted>
  <dcterms:created xsi:type="dcterms:W3CDTF">2022-06-19T21:24:00Z</dcterms:created>
  <dcterms:modified xsi:type="dcterms:W3CDTF">2022-06-20T11:03:00Z</dcterms:modified>
</cp:coreProperties>
</file>